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2FE" w:rsidRDefault="00B37FB1">
      <w:pPr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Toetsd</w:t>
      </w:r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oelen</w:t>
      </w:r>
      <w:proofErr w:type="spellEnd"/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 xml:space="preserve"> Rekenen Blok </w:t>
      </w:r>
      <w:r w:rsidR="009F4592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9</w:t>
      </w:r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 xml:space="preserve">  groep </w:t>
      </w:r>
      <w:r w:rsidR="009F4592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5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437"/>
        <w:gridCol w:w="7438"/>
      </w:tblGrid>
      <w:tr w:rsidR="00581A3D" w:rsidTr="007B017B">
        <w:tc>
          <w:tcPr>
            <w:tcW w:w="7437" w:type="dxa"/>
          </w:tcPr>
          <w:p w:rsidR="00581A3D" w:rsidRPr="009F4592" w:rsidRDefault="009F4592" w:rsidP="00902D2E">
            <w:pPr>
              <w:rPr>
                <w:rFonts w:ascii="Arial" w:eastAsia="Times New Roman" w:hAnsi="Arial" w:cs="Arial"/>
                <w:color w:val="000000"/>
                <w:sz w:val="48"/>
                <w:szCs w:val="72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48"/>
                <w:szCs w:val="72"/>
                <w:lang w:eastAsia="nl-NL"/>
              </w:rPr>
              <w:t>Ik kan getallen aanvullen t/m 1000.</w:t>
            </w:r>
          </w:p>
        </w:tc>
        <w:tc>
          <w:tcPr>
            <w:tcW w:w="7438" w:type="dxa"/>
          </w:tcPr>
          <w:p w:rsidR="00581A3D" w:rsidRPr="00B37FB1" w:rsidRDefault="007B017B" w:rsidP="00611BC1">
            <w:pPr>
              <w:spacing w:after="45"/>
              <w:ind w:right="45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7B017B">
              <w:rPr>
                <w:rFonts w:ascii="Arial" w:eastAsia="Times New Roman" w:hAnsi="Arial" w:cs="Arial"/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3822065" cy="1038225"/>
                  <wp:effectExtent l="0" t="0" r="6985" b="952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642" cy="103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3D" w:rsidTr="007B017B">
        <w:tc>
          <w:tcPr>
            <w:tcW w:w="7437" w:type="dxa"/>
          </w:tcPr>
          <w:p w:rsidR="00581A3D" w:rsidRDefault="009F4592" w:rsidP="009F4592">
            <w:pPr>
              <w:rPr>
                <w:rFonts w:ascii="Arial" w:eastAsia="Times New Roman" w:hAnsi="Arial" w:cs="Arial"/>
                <w:color w:val="000000"/>
                <w:sz w:val="72"/>
                <w:szCs w:val="72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Ik kan maten aflezen op een liniaal (cm), maatbeker (l, ml) en een weegschaal (kg, g). </w:t>
            </w:r>
          </w:p>
        </w:tc>
        <w:tc>
          <w:tcPr>
            <w:tcW w:w="7438" w:type="dxa"/>
          </w:tcPr>
          <w:p w:rsidR="00B37619" w:rsidRPr="00B37619" w:rsidRDefault="007B017B" w:rsidP="00581A3D">
            <w:pPr>
              <w:rPr>
                <w:rFonts w:ascii="Arial" w:eastAsia="Times New Roman" w:hAnsi="Arial" w:cs="Arial"/>
                <w:sz w:val="44"/>
                <w:szCs w:val="44"/>
                <w:u w:val="single"/>
                <w:lang w:eastAsia="nl-NL"/>
              </w:rPr>
            </w:pPr>
            <w:r w:rsidRPr="007B017B">
              <w:rPr>
                <w:rFonts w:ascii="Arial" w:eastAsia="Times New Roman" w:hAnsi="Arial" w:cs="Arial"/>
                <w:noProof/>
                <w:sz w:val="44"/>
                <w:szCs w:val="44"/>
                <w:lang w:eastAsia="nl-NL"/>
              </w:rPr>
              <w:drawing>
                <wp:inline distT="0" distB="0" distL="0" distR="0">
                  <wp:extent cx="1057275" cy="120441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36" cy="121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17B">
              <w:rPr>
                <w:rFonts w:ascii="Arial" w:eastAsia="Times New Roman" w:hAnsi="Arial" w:cs="Arial"/>
                <w:noProof/>
                <w:sz w:val="44"/>
                <w:szCs w:val="44"/>
                <w:lang w:eastAsia="nl-NL"/>
              </w:rPr>
              <w:drawing>
                <wp:inline distT="0" distB="0" distL="0" distR="0">
                  <wp:extent cx="1738630" cy="1252722"/>
                  <wp:effectExtent l="0" t="0" r="0" b="508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03" cy="126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17B">
              <w:rPr>
                <w:rFonts w:ascii="Arial" w:eastAsia="Times New Roman" w:hAnsi="Arial" w:cs="Arial"/>
                <w:noProof/>
                <w:sz w:val="44"/>
                <w:szCs w:val="44"/>
                <w:lang w:eastAsia="nl-NL"/>
              </w:rPr>
              <w:drawing>
                <wp:inline distT="0" distB="0" distL="0" distR="0">
                  <wp:extent cx="936625" cy="12382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76" cy="129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DC2" w:rsidTr="007B017B">
        <w:tc>
          <w:tcPr>
            <w:tcW w:w="7437" w:type="dxa"/>
          </w:tcPr>
          <w:p w:rsidR="00642DC2" w:rsidRDefault="00642DC2" w:rsidP="009F4592">
            <w:pP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Ik kan </w:t>
            </w:r>
            <w:r w:rsidR="009F4592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keersommen maken zoals 3</w:t>
            </w:r>
            <w:r w:rsidR="004B72E7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</w:t>
            </w:r>
            <w:r w:rsidR="009F4592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x</w:t>
            </w:r>
            <w:r w:rsidR="004B72E7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</w:t>
            </w:r>
            <w:r w:rsidR="009F4592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20 en 20</w:t>
            </w:r>
            <w:r w:rsidR="004B72E7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</w:t>
            </w:r>
            <w:r w:rsidR="009F4592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x</w:t>
            </w:r>
            <w:r w:rsidR="004B72E7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</w:t>
            </w:r>
            <w:r w:rsidR="009F4592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4.</w:t>
            </w:r>
          </w:p>
        </w:tc>
        <w:tc>
          <w:tcPr>
            <w:tcW w:w="7438" w:type="dxa"/>
          </w:tcPr>
          <w:p w:rsidR="00642DC2" w:rsidRDefault="004B72E7">
            <w:pPr>
              <w:rPr>
                <w:rFonts w:ascii="Arial" w:eastAsia="Times New Roman" w:hAnsi="Arial" w:cs="Arial"/>
                <w:color w:val="FF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FF0000"/>
                <w:sz w:val="36"/>
                <w:szCs w:val="36"/>
                <w:lang w:eastAsia="nl-NL"/>
              </w:rPr>
              <w:t xml:space="preserve"> </w:t>
            </w:r>
          </w:p>
          <w:p w:rsidR="004B72E7" w:rsidRPr="007D6937" w:rsidRDefault="004B72E7">
            <w:pPr>
              <w:rPr>
                <w:rFonts w:ascii="Arial" w:eastAsia="Times New Roman" w:hAnsi="Arial" w:cs="Arial"/>
                <w:color w:val="FF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FF0000"/>
                <w:sz w:val="36"/>
                <w:szCs w:val="36"/>
                <w:lang w:eastAsia="nl-NL"/>
              </w:rPr>
              <w:t>3 x 20 =  3 x 2 x 10 = 6 x10 = 60</w:t>
            </w:r>
          </w:p>
        </w:tc>
      </w:tr>
      <w:tr w:rsidR="00642DC2" w:rsidTr="007B017B">
        <w:tc>
          <w:tcPr>
            <w:tcW w:w="7437" w:type="dxa"/>
          </w:tcPr>
          <w:p w:rsidR="004B72E7" w:rsidRPr="004B72E7" w:rsidRDefault="004B72E7" w:rsidP="009F4592">
            <w:pP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Ik kan keersommen maken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zoals 5 x 72 </w:t>
            </w:r>
          </w:p>
        </w:tc>
        <w:tc>
          <w:tcPr>
            <w:tcW w:w="7438" w:type="dxa"/>
          </w:tcPr>
          <w:p w:rsidR="00902D2E" w:rsidRDefault="00902D2E">
            <w:pPr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902D2E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</w:t>
            </w:r>
            <w:r w:rsidR="009F4592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 </w:t>
            </w:r>
            <w:r w:rsidR="00F517AE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      </w:t>
            </w:r>
          </w:p>
          <w:p w:rsidR="004B72E7" w:rsidRPr="004B72E7" w:rsidRDefault="00F517AE" w:rsidP="006E60F5">
            <w:pPr>
              <w:rPr>
                <w:rFonts w:ascii="Arial" w:eastAsia="Times New Roman" w:hAnsi="Arial" w:cs="Arial"/>
                <w:b/>
                <w:color w:val="2E74B5" w:themeColor="accent1" w:themeShade="BF"/>
                <w:sz w:val="36"/>
                <w:szCs w:val="36"/>
                <w:lang w:eastAsia="nl-NL"/>
              </w:rPr>
            </w:pPr>
            <w:r w:rsidRPr="004B72E7">
              <w:rPr>
                <w:rFonts w:ascii="Arial" w:eastAsia="Times New Roman" w:hAnsi="Arial" w:cs="Arial"/>
                <w:sz w:val="36"/>
                <w:szCs w:val="36"/>
                <w:lang w:eastAsia="nl-NL"/>
              </w:rPr>
              <w:t xml:space="preserve"> </w:t>
            </w:r>
            <w:r w:rsidR="004B72E7" w:rsidRPr="004B72E7">
              <w:rPr>
                <w:rFonts w:ascii="Arial" w:eastAsia="Times New Roman" w:hAnsi="Arial" w:cs="Arial"/>
                <w:b/>
                <w:color w:val="2E74B5" w:themeColor="accent1" w:themeShade="BF"/>
                <w:sz w:val="36"/>
                <w:szCs w:val="36"/>
                <w:lang w:eastAsia="nl-NL"/>
              </w:rPr>
              <w:t xml:space="preserve">5 x 72 = </w:t>
            </w:r>
          </w:p>
          <w:p w:rsidR="006E60F5" w:rsidRPr="004B72E7" w:rsidRDefault="004B72E7" w:rsidP="006E60F5">
            <w:pPr>
              <w:rPr>
                <w:rFonts w:ascii="Arial" w:eastAsia="Times New Roman" w:hAnsi="Arial" w:cs="Arial"/>
                <w:b/>
                <w:color w:val="2E74B5" w:themeColor="accent1" w:themeShade="BF"/>
                <w:sz w:val="36"/>
                <w:szCs w:val="36"/>
                <w:lang w:eastAsia="nl-NL"/>
              </w:rPr>
            </w:pPr>
            <w:r w:rsidRPr="004B72E7">
              <w:rPr>
                <w:rFonts w:ascii="Arial" w:eastAsia="Times New Roman" w:hAnsi="Arial" w:cs="Arial"/>
                <w:b/>
                <w:color w:val="2E74B5" w:themeColor="accent1" w:themeShade="BF"/>
                <w:sz w:val="36"/>
                <w:szCs w:val="36"/>
                <w:lang w:eastAsia="nl-NL"/>
              </w:rPr>
              <w:t xml:space="preserve"> 5 x 70 + 5 x 2 = 350 + 10 = 360</w:t>
            </w:r>
          </w:p>
          <w:p w:rsidR="00F517AE" w:rsidRDefault="00F517AE" w:rsidP="00F517AE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:rsidR="004B72E7" w:rsidRPr="00F517AE" w:rsidRDefault="004B72E7" w:rsidP="00F517AE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:rsidR="00641839" w:rsidRDefault="00641839" w:rsidP="004B72E7">
      <w:pPr>
        <w:rPr>
          <w:rFonts w:ascii="Arial" w:eastAsia="Times New Roman" w:hAnsi="Arial" w:cs="Arial"/>
          <w:color w:val="000000"/>
          <w:sz w:val="48"/>
          <w:szCs w:val="48"/>
          <w:lang w:eastAsia="nl-NL"/>
        </w:rPr>
      </w:pPr>
    </w:p>
    <w:sectPr w:rsidR="00641839" w:rsidSect="00641839">
      <w:pgSz w:w="16838" w:h="11906" w:orient="landscape"/>
      <w:pgMar w:top="1417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0F"/>
    <w:rsid w:val="000D62C2"/>
    <w:rsid w:val="00197B48"/>
    <w:rsid w:val="001E6F16"/>
    <w:rsid w:val="003540C8"/>
    <w:rsid w:val="003E2B2F"/>
    <w:rsid w:val="00402514"/>
    <w:rsid w:val="004072FE"/>
    <w:rsid w:val="004B72E7"/>
    <w:rsid w:val="004E658B"/>
    <w:rsid w:val="00581A3D"/>
    <w:rsid w:val="00611BC1"/>
    <w:rsid w:val="00641839"/>
    <w:rsid w:val="00642DC2"/>
    <w:rsid w:val="006C5D4B"/>
    <w:rsid w:val="006E60F5"/>
    <w:rsid w:val="00771D0F"/>
    <w:rsid w:val="007B017B"/>
    <w:rsid w:val="007D6937"/>
    <w:rsid w:val="00843436"/>
    <w:rsid w:val="00902D2E"/>
    <w:rsid w:val="009F4592"/>
    <w:rsid w:val="00A07CE4"/>
    <w:rsid w:val="00B37619"/>
    <w:rsid w:val="00B37FB1"/>
    <w:rsid w:val="00B8760C"/>
    <w:rsid w:val="00E5496A"/>
    <w:rsid w:val="00F517AE"/>
    <w:rsid w:val="00FC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43E3"/>
  <w15:docId w15:val="{E1C67E40-C596-46C3-8168-1E1CAFBC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025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7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72F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581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9591">
          <w:marLeft w:val="45"/>
          <w:marRight w:val="45"/>
          <w:marTop w:val="45"/>
          <w:marBottom w:val="45"/>
          <w:divBdr>
            <w:top w:val="single" w:sz="6" w:space="0" w:color="C3D9FF"/>
            <w:left w:val="single" w:sz="6" w:space="0" w:color="C3D9FF"/>
            <w:bottom w:val="single" w:sz="6" w:space="0" w:color="C3D9FF"/>
            <w:right w:val="single" w:sz="6" w:space="0" w:color="C3D9FF"/>
          </w:divBdr>
        </w:div>
        <w:div w:id="174003599">
          <w:marLeft w:val="45"/>
          <w:marRight w:val="45"/>
          <w:marTop w:val="45"/>
          <w:marBottom w:val="45"/>
          <w:divBdr>
            <w:top w:val="single" w:sz="6" w:space="0" w:color="C3D9FF"/>
            <w:left w:val="single" w:sz="6" w:space="0" w:color="C3D9FF"/>
            <w:bottom w:val="single" w:sz="6" w:space="0" w:color="C3D9FF"/>
            <w:right w:val="single" w:sz="6" w:space="0" w:color="C3D9FF"/>
          </w:divBdr>
        </w:div>
      </w:divsChild>
    </w:div>
    <w:div w:id="1241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043D8-2201-4408-B2C8-AB9E9EB4B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CFC8E426</Template>
  <TotalTime>43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van Leeuwen</dc:creator>
  <cp:lastModifiedBy>Monique van Leeuwen</cp:lastModifiedBy>
  <cp:revision>5</cp:revision>
  <cp:lastPrinted>2017-04-04T05:53:00Z</cp:lastPrinted>
  <dcterms:created xsi:type="dcterms:W3CDTF">2017-03-13T10:52:00Z</dcterms:created>
  <dcterms:modified xsi:type="dcterms:W3CDTF">2017-04-04T06:02:00Z</dcterms:modified>
</cp:coreProperties>
</file>